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26D6" w:rsidRDefault="009742AE">
      <w:r>
        <w:rPr>
          <w:noProof/>
          <w:lang w:eastAsia="fr-CH"/>
        </w:rPr>
        <w:drawing>
          <wp:inline distT="0" distB="0" distL="0" distR="0" wp14:anchorId="0D822D28" wp14:editId="30C383E9">
            <wp:extent cx="5760720" cy="376047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2AE" w:rsidRDefault="009742AE"/>
    <w:p w:rsidR="009742AE" w:rsidRDefault="009742AE">
      <w:r>
        <w:rPr>
          <w:noProof/>
          <w:lang w:eastAsia="fr-CH"/>
        </w:rPr>
        <w:drawing>
          <wp:inline distT="0" distB="0" distL="0" distR="0" wp14:anchorId="3DE66894" wp14:editId="76A0963F">
            <wp:extent cx="5760720" cy="367982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2AE" w:rsidRDefault="00EF0E2B">
      <w:hyperlink r:id="rId6" w:history="1">
        <w:r w:rsidR="009742AE" w:rsidRPr="00FA4A8D">
          <w:rPr>
            <w:rStyle w:val="Lienhypertexte"/>
          </w:rPr>
          <w:t>https://www.youtube.com/watch?v=mN9rEwWlmT0</w:t>
        </w:r>
      </w:hyperlink>
    </w:p>
    <w:p w:rsidR="009742AE" w:rsidRDefault="009742AE"/>
    <w:p w:rsidR="009742AE" w:rsidRDefault="009742AE">
      <w:r>
        <w:rPr>
          <w:noProof/>
          <w:lang w:eastAsia="fr-CH"/>
        </w:rPr>
        <w:lastRenderedPageBreak/>
        <w:drawing>
          <wp:inline distT="0" distB="0" distL="0" distR="0" wp14:anchorId="216EA96A" wp14:editId="1484B6AD">
            <wp:extent cx="5760720" cy="366585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2AE" w:rsidRDefault="00EF0E2B">
      <w:hyperlink r:id="rId8" w:history="1">
        <w:r w:rsidR="009742AE" w:rsidRPr="00FA4A8D">
          <w:rPr>
            <w:rStyle w:val="Lienhypertexte"/>
          </w:rPr>
          <w:t>https://www.youtube.com/watch?v=TMJsIE_OF0A</w:t>
        </w:r>
      </w:hyperlink>
    </w:p>
    <w:p w:rsidR="009742AE" w:rsidRDefault="009742AE"/>
    <w:p w:rsidR="009742AE" w:rsidRDefault="009742AE">
      <w:r>
        <w:rPr>
          <w:noProof/>
          <w:lang w:eastAsia="fr-CH"/>
        </w:rPr>
        <w:drawing>
          <wp:inline distT="0" distB="0" distL="0" distR="0" wp14:anchorId="3B0151EB" wp14:editId="3D1E491D">
            <wp:extent cx="5760720" cy="29781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2AE" w:rsidRDefault="009742AE"/>
    <w:p w:rsidR="009742AE" w:rsidRDefault="009742AE">
      <w:r>
        <w:rPr>
          <w:noProof/>
          <w:lang w:eastAsia="fr-CH"/>
        </w:rPr>
        <w:lastRenderedPageBreak/>
        <w:drawing>
          <wp:inline distT="0" distB="0" distL="0" distR="0" wp14:anchorId="545DAD9E" wp14:editId="1AC82242">
            <wp:extent cx="5760720" cy="289687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2AE" w:rsidRDefault="009742AE"/>
    <w:p w:rsidR="009742AE" w:rsidRDefault="00EF0E2B">
      <w:hyperlink r:id="rId11" w:history="1">
        <w:r w:rsidR="009742AE" w:rsidRPr="00FA4A8D">
          <w:rPr>
            <w:rStyle w:val="Lienhypertexte"/>
          </w:rPr>
          <w:t>https://www.youtube.com/watch?v=fEoI3qHTVqw</w:t>
        </w:r>
      </w:hyperlink>
    </w:p>
    <w:p w:rsidR="009742AE" w:rsidRDefault="009742AE">
      <w:r>
        <w:t>Balle brûlée</w:t>
      </w:r>
    </w:p>
    <w:p w:rsidR="00FB3CCD" w:rsidRDefault="00FB3CCD"/>
    <w:p w:rsidR="00FB3CCD" w:rsidRDefault="00FB3CCD">
      <w:r>
        <w:rPr>
          <w:noProof/>
          <w:lang w:eastAsia="fr-CH"/>
        </w:rPr>
        <w:drawing>
          <wp:inline distT="0" distB="0" distL="0" distR="0" wp14:anchorId="2465F5C9" wp14:editId="5E97685C">
            <wp:extent cx="5760720" cy="2166620"/>
            <wp:effectExtent l="0" t="0" r="0" b="508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CCD" w:rsidRDefault="00FB3CCD"/>
    <w:p w:rsidR="00FB3CCD" w:rsidRDefault="00FB3CCD">
      <w:r>
        <w:rPr>
          <w:noProof/>
          <w:lang w:eastAsia="fr-CH"/>
        </w:rPr>
        <w:drawing>
          <wp:inline distT="0" distB="0" distL="0" distR="0" wp14:anchorId="6496B775" wp14:editId="354CBFC7">
            <wp:extent cx="5760720" cy="2445385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CCD" w:rsidRDefault="00EF0E2B">
      <w:hyperlink r:id="rId14" w:history="1">
        <w:r w:rsidR="00FB3CCD" w:rsidRPr="00FA4A8D">
          <w:rPr>
            <w:rStyle w:val="Lienhypertexte"/>
          </w:rPr>
          <w:t>https://www.youtube.com/watch?v=UFsOxrxb2I4</w:t>
        </w:r>
      </w:hyperlink>
    </w:p>
    <w:p w:rsidR="00FB3CCD" w:rsidRDefault="00FB3CCD"/>
    <w:p w:rsidR="00C943D4" w:rsidRDefault="00C943D4"/>
    <w:p w:rsidR="00C943D4" w:rsidRDefault="00C943D4">
      <w:r>
        <w:rPr>
          <w:noProof/>
          <w:lang w:eastAsia="fr-CH"/>
        </w:rPr>
        <w:drawing>
          <wp:inline distT="0" distB="0" distL="0" distR="0" wp14:anchorId="53CAFAEB" wp14:editId="7FA2945A">
            <wp:extent cx="5760720" cy="3973830"/>
            <wp:effectExtent l="0" t="0" r="0" b="762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3D4" w:rsidRDefault="00EF0E2B">
      <w:hyperlink r:id="rId16" w:history="1">
        <w:r w:rsidR="00C943D4" w:rsidRPr="00FA4A8D">
          <w:rPr>
            <w:rStyle w:val="Lienhypertexte"/>
          </w:rPr>
          <w:t>https://www.youtube.com/watch?v=hCJMEXfLdlM</w:t>
        </w:r>
      </w:hyperlink>
    </w:p>
    <w:p w:rsidR="00C943D4" w:rsidRDefault="00C943D4"/>
    <w:p w:rsidR="00C943D4" w:rsidRDefault="00FB3CCD">
      <w:r>
        <w:rPr>
          <w:noProof/>
          <w:lang w:eastAsia="fr-CH"/>
        </w:rPr>
        <w:drawing>
          <wp:inline distT="0" distB="0" distL="0" distR="0" wp14:anchorId="6B7A790C" wp14:editId="7DF99C87">
            <wp:extent cx="5760720" cy="309245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CCD" w:rsidRDefault="00EF0E2B">
      <w:hyperlink r:id="rId18" w:history="1">
        <w:r w:rsidR="00FB3CCD" w:rsidRPr="00FA4A8D">
          <w:rPr>
            <w:rStyle w:val="Lienhypertexte"/>
          </w:rPr>
          <w:t>https://www.youtube.com/watch?v=X3M33aoH9Ws</w:t>
        </w:r>
      </w:hyperlink>
    </w:p>
    <w:p w:rsidR="00FB3CCD" w:rsidRDefault="00FB3CCD"/>
    <w:p w:rsidR="009742AE" w:rsidRDefault="009742AE"/>
    <w:p w:rsidR="00FB3CCD" w:rsidRDefault="00FB3CCD">
      <w:bookmarkStart w:id="0" w:name="_GoBack"/>
      <w:bookmarkEnd w:id="0"/>
    </w:p>
    <w:sectPr w:rsidR="00FB3C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2AE"/>
    <w:rsid w:val="003C26D6"/>
    <w:rsid w:val="005F5594"/>
    <w:rsid w:val="009742AE"/>
    <w:rsid w:val="00C943D4"/>
    <w:rsid w:val="00EF0E2B"/>
    <w:rsid w:val="00FB3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B7098E"/>
  <w15:chartTrackingRefBased/>
  <w15:docId w15:val="{7ECEA8A9-CB2C-4963-9D21-D3700FED4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fr-CH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742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MJsIE_OF0A" TargetMode="External"/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X3M33aoH9W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hCJMEXfLdlM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mN9rEwWlmT0" TargetMode="External"/><Relationship Id="rId11" Type="http://schemas.openxmlformats.org/officeDocument/2006/relationships/hyperlink" Target="https://www.youtube.com/watch?v=fEoI3qHTVqw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UFsOxrxb2I4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47A01E3.dotm</Template>
  <TotalTime>0</TotalTime>
  <Pages>4</Pages>
  <Words>102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Etat de Fribourg</Company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Pürro Cédric</dc:creator>
  <cp:keywords/>
  <dc:description/>
  <cp:lastModifiedBy>Pürro Cédric</cp:lastModifiedBy>
  <cp:revision>2</cp:revision>
  <dcterms:created xsi:type="dcterms:W3CDTF">2017-10-30T14:43:00Z</dcterms:created>
  <dcterms:modified xsi:type="dcterms:W3CDTF">2018-05-30T13:11:00Z</dcterms:modified>
</cp:coreProperties>
</file>